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1418CD30" w:rsidR="00663669" w:rsidRPr="00A30ED1" w:rsidRDefault="00C428DC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Harca Yönetim Sistemi Bilgilendirmesi ve Web Sayfası 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7395C927" w14:textId="77777777" w:rsidR="00663669" w:rsidRPr="00C428DC" w:rsidRDefault="00663669" w:rsidP="00C428DC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3391A7CE" w14:textId="0B4D7D3A" w:rsidR="00663669" w:rsidRPr="00C428DC" w:rsidRDefault="00C428DC" w:rsidP="003715C7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Pr="00C428DC">
              <w:rPr>
                <w:rFonts w:ascii="Times New Roman" w:hAnsi="Times New Roman"/>
              </w:rPr>
              <w:t>Harcamalarda kullanılmakta olan HYS sistemi ile ilgili personele bilgi verildi.</w:t>
            </w:r>
          </w:p>
          <w:p w14:paraId="44DAF209" w14:textId="77777777" w:rsidR="00C428DC" w:rsidRDefault="00C428DC" w:rsidP="00C428DC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75DF6A31" w14:textId="5AD3BE88" w:rsidR="00663669" w:rsidRPr="00C428DC" w:rsidRDefault="00C428DC" w:rsidP="003715C7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="00663669" w:rsidRPr="00C428DC">
              <w:rPr>
                <w:rFonts w:ascii="Times New Roman" w:hAnsi="Times New Roman"/>
              </w:rPr>
              <w:t>Müdürlüğümüz web sitesinin içeriklerinin güncellenmesi</w:t>
            </w:r>
            <w:r w:rsidRPr="00C428DC">
              <w:rPr>
                <w:rFonts w:ascii="Times New Roman" w:hAnsi="Times New Roman"/>
              </w:rPr>
              <w:t xml:space="preserve"> ve</w:t>
            </w:r>
            <w:r w:rsidR="00663669" w:rsidRPr="00C428DC">
              <w:rPr>
                <w:rFonts w:ascii="Times New Roman" w:hAnsi="Times New Roman"/>
              </w:rPr>
              <w:t xml:space="preserve"> çeşitlendirilmesi ve bunların 3 aylık dönemlerde değerlendirilmesi</w:t>
            </w:r>
            <w:r w:rsidR="00B3057E">
              <w:rPr>
                <w:rFonts w:ascii="Times New Roman" w:hAnsi="Times New Roman"/>
              </w:rPr>
              <w:t>ne karar verildi.</w:t>
            </w:r>
          </w:p>
          <w:p w14:paraId="42C33C03" w14:textId="77777777" w:rsidR="00C428DC" w:rsidRDefault="00C428DC" w:rsidP="00C428DC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16F9CA45" w14:textId="77777777" w:rsidR="00663669" w:rsidRPr="003D0E5D" w:rsidRDefault="00663669" w:rsidP="00663669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CE7B" w14:textId="77777777" w:rsidR="009345E9" w:rsidRDefault="009345E9" w:rsidP="001E7D29">
      <w:pPr>
        <w:spacing w:after="0" w:line="240" w:lineRule="auto"/>
      </w:pPr>
      <w:r>
        <w:separator/>
      </w:r>
    </w:p>
  </w:endnote>
  <w:endnote w:type="continuationSeparator" w:id="0">
    <w:p w14:paraId="4EA2975C" w14:textId="77777777" w:rsidR="009345E9" w:rsidRDefault="009345E9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2C7C" w14:textId="77777777" w:rsidR="009345E9" w:rsidRDefault="009345E9" w:rsidP="001E7D29">
      <w:pPr>
        <w:spacing w:after="0" w:line="240" w:lineRule="auto"/>
      </w:pPr>
      <w:r>
        <w:separator/>
      </w:r>
    </w:p>
  </w:footnote>
  <w:footnote w:type="continuationSeparator" w:id="0">
    <w:p w14:paraId="08BA7F83" w14:textId="77777777" w:rsidR="009345E9" w:rsidRDefault="009345E9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B9AD741" w14:textId="77777777" w:rsidR="00142E97" w:rsidRDefault="00142E97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068BB58B" w14:textId="77777777" w:rsidR="00142E97" w:rsidRDefault="00142E97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41BF8105" w14:textId="77777777" w:rsidR="00142E97" w:rsidRDefault="00142E97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38C03BB6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1AFCA931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C428DC">
            <w:rPr>
              <w:b/>
              <w:bCs/>
              <w:sz w:val="20"/>
              <w:szCs w:val="20"/>
              <w:lang w:bidi="tr-TR"/>
            </w:rPr>
            <w:t>2</w:t>
          </w:r>
        </w:p>
        <w:p w14:paraId="644B7AF1" w14:textId="38DA46B2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869B5">
            <w:rPr>
              <w:b/>
              <w:bCs/>
              <w:sz w:val="20"/>
              <w:szCs w:val="20"/>
              <w:lang w:bidi="tr-TR"/>
            </w:rPr>
            <w:t>0</w:t>
          </w:r>
          <w:r w:rsidR="00C428DC">
            <w:rPr>
              <w:b/>
              <w:bCs/>
              <w:sz w:val="20"/>
              <w:szCs w:val="20"/>
              <w:lang w:bidi="tr-TR"/>
            </w:rPr>
            <w:t>2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.0</w:t>
          </w:r>
          <w:r w:rsidR="00C428DC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C428DC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AC3936"/>
    <w:multiLevelType w:val="hybridMultilevel"/>
    <w:tmpl w:val="A92C820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1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2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5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7"/>
  </w:num>
  <w:num w:numId="13" w16cid:durableId="1934704266">
    <w:abstractNumId w:val="8"/>
  </w:num>
  <w:num w:numId="14" w16cid:durableId="933242622">
    <w:abstractNumId w:val="28"/>
  </w:num>
  <w:num w:numId="15" w16cid:durableId="521673461">
    <w:abstractNumId w:val="24"/>
  </w:num>
  <w:num w:numId="16" w16cid:durableId="694309925">
    <w:abstractNumId w:val="14"/>
  </w:num>
  <w:num w:numId="17" w16cid:durableId="1470518900">
    <w:abstractNumId w:val="22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5"/>
  </w:num>
  <w:num w:numId="23" w16cid:durableId="1639147712">
    <w:abstractNumId w:val="26"/>
  </w:num>
  <w:num w:numId="24" w16cid:durableId="1156414835">
    <w:abstractNumId w:val="20"/>
  </w:num>
  <w:num w:numId="25" w16cid:durableId="1886327503">
    <w:abstractNumId w:val="21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3"/>
  </w:num>
  <w:num w:numId="29" w16cid:durableId="566845828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634B"/>
    <w:rsid w:val="001269DE"/>
    <w:rsid w:val="001304C5"/>
    <w:rsid w:val="001324ED"/>
    <w:rsid w:val="00140DAE"/>
    <w:rsid w:val="00142E6B"/>
    <w:rsid w:val="00142E97"/>
    <w:rsid w:val="001441E6"/>
    <w:rsid w:val="00144BD6"/>
    <w:rsid w:val="0015180F"/>
    <w:rsid w:val="00152F88"/>
    <w:rsid w:val="00153D5E"/>
    <w:rsid w:val="00160147"/>
    <w:rsid w:val="001611FA"/>
    <w:rsid w:val="00167FA8"/>
    <w:rsid w:val="001746FC"/>
    <w:rsid w:val="001808C0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11E83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01D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15C7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44506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57E9"/>
    <w:rsid w:val="00732810"/>
    <w:rsid w:val="00736804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DC5"/>
    <w:rsid w:val="008F0F63"/>
    <w:rsid w:val="008F2763"/>
    <w:rsid w:val="009150CC"/>
    <w:rsid w:val="009170C3"/>
    <w:rsid w:val="00927C63"/>
    <w:rsid w:val="00932F50"/>
    <w:rsid w:val="0093385C"/>
    <w:rsid w:val="009345E9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057E"/>
    <w:rsid w:val="00B35549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28DC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9</TotalTime>
  <Pages>1</Pages>
  <Words>53</Words>
  <Characters>377</Characters>
  <Application>Microsoft Office Word</Application>
  <DocSecurity>0</DocSecurity>
  <Lines>28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BETÜL DURU</dc:creator>
  <cp:keywords>Prof.Dr.Mehmet BAHÇEKAPILI- Rektör</cp:keywords>
  <dc:description/>
  <cp:lastModifiedBy>AYŞE BETÜL DURU</cp:lastModifiedBy>
  <cp:revision>7</cp:revision>
  <cp:lastPrinted>2025-10-20T06:20:00Z</cp:lastPrinted>
  <dcterms:created xsi:type="dcterms:W3CDTF">2025-10-16T12:33:00Z</dcterms:created>
  <dcterms:modified xsi:type="dcterms:W3CDTF">2025-10-20T06:50:00Z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